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9920F" w14:textId="3F68F0AB" w:rsidR="007B2188" w:rsidRPr="0021730C" w:rsidRDefault="007B2188" w:rsidP="00AB38F9">
      <w:pPr>
        <w:jc w:val="center"/>
        <w:rPr>
          <w:lang w:val="en-GB"/>
        </w:rPr>
      </w:pPr>
    </w:p>
    <w:p w14:paraId="0BF53AF8" w14:textId="193EDEDB" w:rsidR="007B2188" w:rsidRPr="00DA32CA" w:rsidRDefault="00DA32CA" w:rsidP="00AB38F9">
      <w:pPr>
        <w:ind w:firstLine="720"/>
        <w:rPr>
          <w:b/>
          <w:bCs/>
          <w:sz w:val="28"/>
          <w:szCs w:val="28"/>
          <w:lang w:val="en-GB"/>
        </w:rPr>
      </w:pPr>
      <w:r w:rsidRPr="00DA32CA">
        <w:rPr>
          <w:b/>
          <w:bCs/>
          <w:sz w:val="28"/>
          <w:szCs w:val="28"/>
          <w:lang w:val="en-GB"/>
        </w:rPr>
        <w:t xml:space="preserve">Brookfield Surgery </w:t>
      </w:r>
    </w:p>
    <w:p w14:paraId="59E3F6C3" w14:textId="77777777" w:rsidR="007B2188" w:rsidRPr="0021730C" w:rsidRDefault="007B2188" w:rsidP="007B2188">
      <w:pPr>
        <w:spacing w:line="240" w:lineRule="auto"/>
        <w:rPr>
          <w:lang w:val="en-GB"/>
        </w:rPr>
      </w:pPr>
    </w:p>
    <w:tbl>
      <w:tblPr>
        <w:tblW w:w="5333" w:type="pct"/>
        <w:tblInd w:w="-360" w:type="dxa"/>
        <w:tblLayout w:type="fixed"/>
        <w:tblLook w:val="0600" w:firstRow="0" w:lastRow="0" w:firstColumn="0" w:lastColumn="0" w:noHBand="1" w:noVBand="1"/>
        <w:tblDescription w:val="Layout table, page 1"/>
      </w:tblPr>
      <w:tblGrid>
        <w:gridCol w:w="4099"/>
        <w:gridCol w:w="4186"/>
        <w:gridCol w:w="2878"/>
      </w:tblGrid>
      <w:tr w:rsidR="00F74BE3" w:rsidRPr="0021730C" w14:paraId="6171BB00" w14:textId="77777777" w:rsidTr="00F74BE3">
        <w:trPr>
          <w:trHeight w:val="2178"/>
        </w:trPr>
        <w:tc>
          <w:tcPr>
            <w:tcW w:w="1836" w:type="pct"/>
            <w:tcBorders>
              <w:bottom w:val="nil"/>
            </w:tcBorders>
          </w:tcPr>
          <w:p w14:paraId="01513765" w14:textId="30B163C0" w:rsidR="002F7FF1" w:rsidRPr="00880D5F" w:rsidRDefault="002F7FF1" w:rsidP="002F7FF1">
            <w:pPr>
              <w:pStyle w:val="InstitutionName"/>
              <w:ind w:right="1870"/>
              <w:rPr>
                <w:color w:val="auto"/>
                <w:sz w:val="32"/>
                <w:szCs w:val="32"/>
                <w:lang w:val="en-GB"/>
              </w:rPr>
            </w:pPr>
            <w:r w:rsidRPr="00880D5F">
              <w:rPr>
                <w:color w:val="auto"/>
                <w:sz w:val="32"/>
                <w:szCs w:val="32"/>
                <w:lang w:val="en-GB"/>
              </w:rPr>
              <w:t>AUGUST’S</w:t>
            </w:r>
          </w:p>
          <w:p w14:paraId="34BF0CEB" w14:textId="08D9CC5B" w:rsidR="002F7FF1" w:rsidRPr="0021730C" w:rsidRDefault="004E742A" w:rsidP="007B2188">
            <w:pPr>
              <w:pStyle w:val="InstitutionName"/>
              <w:ind w:right="1870"/>
              <w:rPr>
                <w:sz w:val="12"/>
                <w:lang w:val="en-GB"/>
              </w:rPr>
            </w:pPr>
            <w:r w:rsidRPr="00880D5F">
              <w:rPr>
                <w:color w:val="auto"/>
                <w:sz w:val="32"/>
                <w:szCs w:val="32"/>
                <w:lang w:val="en-GB"/>
              </w:rPr>
              <w:t>PATIENT</w:t>
            </w:r>
            <w:r w:rsidR="002F7FF1" w:rsidRPr="00880D5F">
              <w:rPr>
                <w:color w:val="auto"/>
                <w:sz w:val="32"/>
                <w:szCs w:val="32"/>
                <w:lang w:val="en-GB"/>
              </w:rPr>
              <w:br/>
              <w:t>NEWSLETTER</w:t>
            </w:r>
          </w:p>
        </w:tc>
        <w:tc>
          <w:tcPr>
            <w:tcW w:w="1875" w:type="pct"/>
            <w:tcBorders>
              <w:bottom w:val="nil"/>
            </w:tcBorders>
          </w:tcPr>
          <w:p w14:paraId="205F6652" w14:textId="77777777" w:rsidR="00F74BE3" w:rsidRPr="0021730C" w:rsidRDefault="00F74BE3" w:rsidP="009456B3">
            <w:pPr>
              <w:pStyle w:val="NormalonDarkBackground"/>
              <w:rPr>
                <w:lang w:val="en-GB"/>
              </w:rPr>
            </w:pPr>
          </w:p>
        </w:tc>
        <w:tc>
          <w:tcPr>
            <w:tcW w:w="1289" w:type="pct"/>
            <w:vMerge w:val="restart"/>
            <w:tcBorders>
              <w:bottom w:val="nil"/>
            </w:tcBorders>
            <w:vAlign w:val="bottom"/>
          </w:tcPr>
          <w:p w14:paraId="4DE756C7" w14:textId="77777777" w:rsidR="000315F0" w:rsidRDefault="000315F0" w:rsidP="000315F0">
            <w:pPr>
              <w:pStyle w:val="Title"/>
              <w:rPr>
                <w:rFonts w:ascii="Aptos" w:hAnsi="Aptos"/>
                <w:sz w:val="28"/>
                <w:szCs w:val="28"/>
                <w:lang w:val="en-GB"/>
              </w:rPr>
            </w:pPr>
          </w:p>
          <w:p w14:paraId="03AF9D7F" w14:textId="77777777" w:rsidR="000315F0" w:rsidRDefault="000315F0" w:rsidP="000315F0">
            <w:pPr>
              <w:pStyle w:val="Title"/>
              <w:rPr>
                <w:rFonts w:ascii="Aptos" w:hAnsi="Aptos"/>
                <w:sz w:val="28"/>
                <w:szCs w:val="28"/>
                <w:lang w:val="en-GB"/>
              </w:rPr>
            </w:pPr>
          </w:p>
          <w:p w14:paraId="08E1DF39" w14:textId="70A12495" w:rsidR="00716DDA" w:rsidRPr="004E742A" w:rsidRDefault="000315F0" w:rsidP="00C3469C">
            <w:pPr>
              <w:pStyle w:val="Title"/>
              <w:jc w:val="both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W</w:t>
            </w:r>
            <w:r w:rsidR="00716DDA"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hat’s new?</w:t>
            </w:r>
          </w:p>
          <w:p w14:paraId="302C71C0" w14:textId="7F69A674" w:rsidR="000315F0" w:rsidRDefault="00A94ABF" w:rsidP="00A94ABF">
            <w:pPr>
              <w:pStyle w:val="WelcomeText"/>
              <w:spacing w:before="0"/>
              <w:jc w:val="both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Welcome Doctor Ahmed &amp; Dr Kumar </w:t>
            </w:r>
          </w:p>
          <w:p w14:paraId="59E66083" w14:textId="6911CE64" w:rsidR="00A94ABF" w:rsidRPr="004E742A" w:rsidRDefault="00A94ABF" w:rsidP="00A94ABF">
            <w:pPr>
              <w:pStyle w:val="WelcomeText"/>
              <w:spacing w:before="0"/>
              <w:jc w:val="both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GP Registrars </w:t>
            </w:r>
          </w:p>
          <w:p w14:paraId="48E9108B" w14:textId="77777777" w:rsidR="000315F0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37113343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50990118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5F9B5EF6" w14:textId="77777777" w:rsidR="00C3469C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487CA037" w14:textId="77777777" w:rsidR="00C3469C" w:rsidRPr="004E742A" w:rsidRDefault="00C3469C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7B107DD7" w14:textId="66F288C6" w:rsidR="000315F0" w:rsidRPr="004E742A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4E742A">
              <w:rPr>
                <w:rFonts w:ascii="Arial" w:hAnsi="Arial"/>
                <w:color w:val="auto"/>
                <w:sz w:val="28"/>
                <w:szCs w:val="28"/>
                <w:lang w:val="en-GB"/>
              </w:rPr>
              <w:t>What’s HAPPENED?</w:t>
            </w:r>
          </w:p>
          <w:p w14:paraId="088C4138" w14:textId="6D9CA0ED" w:rsidR="000315F0" w:rsidRPr="004E742A" w:rsidRDefault="000315F0" w:rsidP="000315F0">
            <w:pPr>
              <w:pStyle w:val="WelcomeText"/>
              <w:spacing w:before="0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Flu clinics will start on </w:t>
            </w:r>
            <w:r w:rsidR="00A94ABF">
              <w:rPr>
                <w:rFonts w:ascii="Arial" w:hAnsi="Arial"/>
                <w:color w:val="auto"/>
                <w:sz w:val="24"/>
                <w:szCs w:val="24"/>
                <w:lang w:val="en-GB"/>
              </w:rPr>
              <w:t>5.10.2024</w:t>
            </w: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 xml:space="preserve"> appointment texts have already been sent out.</w:t>
            </w:r>
          </w:p>
          <w:p w14:paraId="13FDBEC5" w14:textId="77777777" w:rsidR="000315F0" w:rsidRPr="004E742A" w:rsidRDefault="000315F0" w:rsidP="000315F0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</w:p>
          <w:p w14:paraId="1C5E1C55" w14:textId="0E25C55F" w:rsidR="00F74BE3" w:rsidRPr="0021730C" w:rsidRDefault="00F74BE3" w:rsidP="000315F0">
            <w:pPr>
              <w:pStyle w:val="WelcomeText"/>
              <w:spacing w:before="0"/>
              <w:rPr>
                <w:lang w:val="en-GB"/>
              </w:rPr>
            </w:pPr>
          </w:p>
        </w:tc>
      </w:tr>
      <w:tr w:rsidR="00F74BE3" w:rsidRPr="0021730C" w14:paraId="62633C4E" w14:textId="77777777" w:rsidTr="00380ECB">
        <w:trPr>
          <w:trHeight w:val="3690"/>
        </w:trPr>
        <w:tc>
          <w:tcPr>
            <w:tcW w:w="1836" w:type="pct"/>
            <w:shd w:val="clear" w:color="auto" w:fill="auto"/>
            <w:vAlign w:val="center"/>
          </w:tcPr>
          <w:p w14:paraId="64735D12" w14:textId="77777777" w:rsidR="00FB0AC7" w:rsidRDefault="00FB0AC7" w:rsidP="00FB0AC7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bookmarkStart w:id="0" w:name="_Hlk172648146"/>
          </w:p>
          <w:p w14:paraId="73A51FCD" w14:textId="569FAC8F" w:rsidR="00F74BE3" w:rsidRPr="00FB0AC7" w:rsidRDefault="00FB0AC7" w:rsidP="00FB0AC7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Dr </w:t>
            </w:r>
            <w:r w:rsidR="00A94ABF">
              <w:rPr>
                <w:rFonts w:ascii="Arial" w:hAnsi="Arial"/>
                <w:color w:val="auto"/>
                <w:sz w:val="28"/>
                <w:szCs w:val="28"/>
                <w:lang w:val="en-GB"/>
              </w:rPr>
              <w:t>LEECH</w:t>
            </w:r>
            <w:r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 message</w:t>
            </w:r>
          </w:p>
          <w:p w14:paraId="3ADF5D3D" w14:textId="5B873677" w:rsidR="00FB0AC7" w:rsidRPr="00FB0AC7" w:rsidRDefault="00FB0AC7" w:rsidP="00FB0AC7">
            <w:pPr>
              <w:rPr>
                <w:rFonts w:ascii="Arial" w:hAnsi="Arial"/>
                <w:sz w:val="24"/>
                <w:szCs w:val="24"/>
                <w:lang w:val="en-GB"/>
              </w:rPr>
            </w:pPr>
            <w:r>
              <w:rPr>
                <w:rFonts w:ascii="Arial" w:hAnsi="Arial"/>
                <w:sz w:val="24"/>
                <w:szCs w:val="24"/>
                <w:lang w:val="en-GB"/>
              </w:rPr>
              <w:t>‘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Thank you to those who responded to our </w:t>
            </w:r>
            <w:r>
              <w:rPr>
                <w:rFonts w:ascii="Arial" w:hAnsi="Arial"/>
                <w:sz w:val="24"/>
                <w:szCs w:val="24"/>
                <w:lang w:val="en-GB"/>
              </w:rPr>
              <w:t>p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>atient survey earlier this year. We have been working hard behind the scenes</w:t>
            </w:r>
            <w:r>
              <w:rPr>
                <w:rFonts w:ascii="Arial" w:hAnsi="Arial"/>
                <w:sz w:val="24"/>
                <w:szCs w:val="24"/>
                <w:lang w:val="en-GB"/>
              </w:rPr>
              <w:t xml:space="preserve"> with our team and PPG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 to review your responses and we hope that you start to see some improvements in the coming months</w:t>
            </w:r>
            <w:r>
              <w:rPr>
                <w:rFonts w:ascii="Arial" w:hAnsi="Arial"/>
                <w:sz w:val="24"/>
                <w:szCs w:val="24"/>
                <w:lang w:val="en-GB"/>
              </w:rPr>
              <w:t>’</w:t>
            </w:r>
            <w:r w:rsidRPr="00FB0AC7">
              <w:rPr>
                <w:rFonts w:ascii="Arial" w:hAnsi="Arial"/>
                <w:sz w:val="24"/>
                <w:szCs w:val="24"/>
                <w:lang w:val="en-GB"/>
              </w:rPr>
              <w:t xml:space="preserve"> </w:t>
            </w:r>
          </w:p>
          <w:p w14:paraId="6779844F" w14:textId="6C7CEA74" w:rsidR="00FB0AC7" w:rsidRPr="00FB0AC7" w:rsidRDefault="00FB0AC7" w:rsidP="00FB0AC7">
            <w:pPr>
              <w:rPr>
                <w:lang w:val="en-GB"/>
              </w:rPr>
            </w:pPr>
          </w:p>
        </w:tc>
        <w:tc>
          <w:tcPr>
            <w:tcW w:w="1875" w:type="pct"/>
            <w:vAlign w:val="center"/>
          </w:tcPr>
          <w:p w14:paraId="3BD5A7E9" w14:textId="371DB6F5" w:rsidR="00F74BE3" w:rsidRPr="0021730C" w:rsidRDefault="00A94ABF" w:rsidP="008E6C83">
            <w:pPr>
              <w:pStyle w:val="Heading4"/>
              <w:spacing w:line="240" w:lineRule="auto"/>
              <w:ind w:left="-72"/>
              <w:jc w:val="center"/>
              <w:rPr>
                <w:color w:val="FFFFFF" w:themeColor="background1"/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0A00B045" wp14:editId="700BD550">
                  <wp:extent cx="2520950" cy="2026285"/>
                  <wp:effectExtent l="0" t="0" r="0" b="0"/>
                  <wp:docPr id="1156669334" name="Picture 1" descr="Dr Le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69334" name="Picture 1" descr="Dr Leech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pct"/>
            <w:vMerge/>
            <w:shd w:val="clear" w:color="auto" w:fill="auto"/>
          </w:tcPr>
          <w:p w14:paraId="0E976DFD" w14:textId="77777777" w:rsidR="00F74BE3" w:rsidRPr="0021730C" w:rsidRDefault="00F74BE3" w:rsidP="00291E11">
            <w:pPr>
              <w:pStyle w:val="NormalonDarkBackground"/>
              <w:rPr>
                <w:lang w:val="en-GB"/>
              </w:rPr>
            </w:pPr>
          </w:p>
        </w:tc>
      </w:tr>
      <w:tr w:rsidR="00F74BE3" w:rsidRPr="0021730C" w14:paraId="048A141F" w14:textId="77777777" w:rsidTr="00380ECB">
        <w:trPr>
          <w:trHeight w:val="270"/>
        </w:trPr>
        <w:tc>
          <w:tcPr>
            <w:tcW w:w="1836" w:type="pct"/>
            <w:vMerge w:val="restart"/>
            <w:vAlign w:val="center"/>
          </w:tcPr>
          <w:p w14:paraId="140D5B6C" w14:textId="4465CE25" w:rsidR="00F74BE3" w:rsidRPr="0021730C" w:rsidRDefault="004E742A" w:rsidP="00FB2D1E">
            <w:pPr>
              <w:spacing w:line="240" w:lineRule="auto"/>
              <w:ind w:left="-115"/>
              <w:jc w:val="left"/>
              <w:rPr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10A22987" wp14:editId="3EA07289">
                  <wp:extent cx="2641995" cy="1997075"/>
                  <wp:effectExtent l="0" t="0" r="6350" b="3175"/>
                  <wp:docPr id="1552897668" name="Picture 1" descr="Join your patient participation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97668" name="Picture 1" descr="Join your patient participation grou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72" cy="200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pct"/>
            <w:vMerge w:val="restart"/>
            <w:vAlign w:val="center"/>
          </w:tcPr>
          <w:p w14:paraId="3F02E142" w14:textId="79CF7870" w:rsidR="00FB0AC7" w:rsidRDefault="00FB0AC7" w:rsidP="004E742A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>
              <w:rPr>
                <w:rFonts w:ascii="Arial" w:hAnsi="Arial"/>
                <w:color w:val="auto"/>
                <w:sz w:val="28"/>
                <w:szCs w:val="28"/>
                <w:lang w:val="en-GB"/>
              </w:rPr>
              <w:t xml:space="preserve">What is a </w:t>
            </w:r>
            <w:r w:rsidR="004E742A" w:rsidRPr="00FB0AC7">
              <w:rPr>
                <w:rFonts w:ascii="Arial" w:hAnsi="Arial"/>
                <w:color w:val="auto"/>
                <w:sz w:val="28"/>
                <w:szCs w:val="28"/>
                <w:lang w:val="en-GB"/>
              </w:rPr>
              <w:t>Patient participation group</w:t>
            </w:r>
          </w:p>
          <w:p w14:paraId="3507EC81" w14:textId="72BC5B2E" w:rsidR="00F74BE3" w:rsidRPr="00FB0AC7" w:rsidRDefault="00FB0AC7" w:rsidP="004E742A">
            <w:pPr>
              <w:pStyle w:val="Title"/>
              <w:rPr>
                <w:rFonts w:ascii="Arial" w:hAnsi="Arial"/>
                <w:color w:val="auto"/>
                <w:sz w:val="28"/>
                <w:szCs w:val="28"/>
                <w:lang w:val="en-GB"/>
              </w:rPr>
            </w:pPr>
            <w:r>
              <w:rPr>
                <w:rFonts w:ascii="Arial" w:hAnsi="Arial"/>
                <w:color w:val="auto"/>
                <w:sz w:val="28"/>
                <w:szCs w:val="28"/>
                <w:lang w:val="en-GB"/>
              </w:rPr>
              <w:t>(PPG)</w:t>
            </w:r>
          </w:p>
          <w:p w14:paraId="1D1E35C0" w14:textId="77777777" w:rsidR="00A94ABF" w:rsidRDefault="00FB0AC7" w:rsidP="00A94ABF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="009F53E1" w:rsidRPr="009F53E1">
              <w:rPr>
                <w:lang w:val="en-GB"/>
              </w:rPr>
              <w:t xml:space="preserve"> group of patients, carers and staff who meet to discuss service issues, new innovations, and patient experiences to support improving services. </w:t>
            </w:r>
            <w:r w:rsidR="00A94ABF">
              <w:rPr>
                <w:lang w:val="en-GB"/>
              </w:rPr>
              <w:t xml:space="preserve">Email </w:t>
            </w:r>
            <w:r w:rsidR="009F53E1" w:rsidRPr="009F53E1">
              <w:rPr>
                <w:lang w:val="en-GB"/>
              </w:rPr>
              <w:t xml:space="preserve"> </w:t>
            </w:r>
          </w:p>
          <w:p w14:paraId="6AAC8A75" w14:textId="705384C7" w:rsidR="00A94ABF" w:rsidRDefault="00A94ABF" w:rsidP="009F53E1">
            <w:pPr>
              <w:rPr>
                <w:rFonts w:ascii="Arial" w:hAnsi="Arial"/>
                <w:sz w:val="24"/>
                <w:szCs w:val="24"/>
                <w:lang w:val="en-GB"/>
              </w:rPr>
            </w:pPr>
            <w:hyperlink r:id="rId15" w:history="1">
              <w:r w:rsidRPr="00880E12">
                <w:rPr>
                  <w:rStyle w:val="Hyperlink"/>
                  <w:rFonts w:ascii="Arial" w:hAnsi="Arial"/>
                  <w:sz w:val="24"/>
                  <w:szCs w:val="24"/>
                  <w:lang w:val="en-GB"/>
                </w:rPr>
                <w:t>cmicb-war.brookfieldadmin@nhs.net</w:t>
              </w:r>
            </w:hyperlink>
          </w:p>
          <w:p w14:paraId="2FB800AD" w14:textId="42FC78A1" w:rsidR="004E742A" w:rsidRPr="009F53E1" w:rsidRDefault="009F53E1" w:rsidP="00A94ABF">
            <w:pPr>
              <w:rPr>
                <w:lang w:val="en-GB"/>
              </w:rPr>
            </w:pPr>
            <w:r w:rsidRPr="009F53E1">
              <w:rPr>
                <w:lang w:val="en-GB"/>
              </w:rPr>
              <w:t xml:space="preserve">to join our team </w:t>
            </w:r>
            <w:r w:rsidR="004E742A" w:rsidRPr="009F53E1">
              <w:rPr>
                <w:lang w:val="en-GB"/>
              </w:rPr>
              <w:t xml:space="preserve"> </w:t>
            </w:r>
          </w:p>
        </w:tc>
        <w:tc>
          <w:tcPr>
            <w:tcW w:w="1289" w:type="pct"/>
            <w:vMerge/>
            <w:shd w:val="clear" w:color="auto" w:fill="auto"/>
          </w:tcPr>
          <w:p w14:paraId="40FEA844" w14:textId="77777777" w:rsidR="00F74BE3" w:rsidRPr="0021730C" w:rsidRDefault="00F74BE3" w:rsidP="00291E11">
            <w:pPr>
              <w:pStyle w:val="NormalonDarkBackground"/>
              <w:rPr>
                <w:lang w:val="en-GB"/>
              </w:rPr>
            </w:pPr>
          </w:p>
        </w:tc>
      </w:tr>
      <w:tr w:rsidR="00B222EE" w:rsidRPr="0021730C" w14:paraId="0C950A01" w14:textId="77777777" w:rsidTr="00B222EE">
        <w:trPr>
          <w:trHeight w:val="3285"/>
        </w:trPr>
        <w:tc>
          <w:tcPr>
            <w:tcW w:w="1836" w:type="pct"/>
            <w:vMerge/>
          </w:tcPr>
          <w:p w14:paraId="40328D74" w14:textId="77777777" w:rsidR="00B222EE" w:rsidRPr="0021730C" w:rsidRDefault="00B222EE" w:rsidP="00291E11">
            <w:pPr>
              <w:rPr>
                <w:lang w:val="en-GB"/>
              </w:rPr>
            </w:pPr>
          </w:p>
        </w:tc>
        <w:tc>
          <w:tcPr>
            <w:tcW w:w="1875" w:type="pct"/>
            <w:vMerge/>
          </w:tcPr>
          <w:p w14:paraId="6E696AB6" w14:textId="77777777" w:rsidR="00B222EE" w:rsidRPr="0021730C" w:rsidRDefault="00B222EE" w:rsidP="00291E11">
            <w:pPr>
              <w:pStyle w:val="Heading4"/>
              <w:rPr>
                <w:color w:val="FFFFFF" w:themeColor="background1"/>
                <w:lang w:val="en-GB"/>
              </w:rPr>
            </w:pPr>
          </w:p>
        </w:tc>
        <w:tc>
          <w:tcPr>
            <w:tcW w:w="1289" w:type="pct"/>
            <w:vMerge w:val="restart"/>
            <w:vAlign w:val="center"/>
          </w:tcPr>
          <w:p w14:paraId="5D2FC492" w14:textId="344528D3" w:rsidR="00B222EE" w:rsidRPr="0021730C" w:rsidRDefault="00600B9B" w:rsidP="008E6C83">
            <w:pPr>
              <w:pStyle w:val="NormalonDarkBackground"/>
              <w:ind w:left="-72"/>
              <w:jc w:val="center"/>
              <w:rPr>
                <w:lang w:val="en-GB"/>
              </w:rPr>
            </w:pPr>
            <w:r>
              <w:rPr>
                <w:noProof/>
                <w14:ligatures w14:val="standard"/>
              </w:rPr>
              <w:drawing>
                <wp:inline distT="0" distB="0" distL="0" distR="0" wp14:anchorId="5C3BE91D" wp14:editId="0DE83424">
                  <wp:extent cx="1690370" cy="4238625"/>
                  <wp:effectExtent l="0" t="0" r="5080" b="9525"/>
                  <wp:docPr id="2003662040" name="Picture 1" descr="Flu season is almost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62040" name="Picture 1" descr="Flu season is almost her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2EE" w:rsidRPr="0021730C" w14:paraId="5AB1E421" w14:textId="77777777" w:rsidTr="008E6C83">
        <w:trPr>
          <w:trHeight w:val="3960"/>
        </w:trPr>
        <w:tc>
          <w:tcPr>
            <w:tcW w:w="1836" w:type="pct"/>
            <w:vAlign w:val="center"/>
          </w:tcPr>
          <w:p w14:paraId="0E5CF979" w14:textId="0922E50D" w:rsidR="00C83708" w:rsidRPr="004E742A" w:rsidRDefault="00C83708" w:rsidP="00C83708">
            <w:pPr>
              <w:pStyle w:val="Title"/>
              <w:rPr>
                <w:rFonts w:ascii="Arial" w:hAnsi="Arial"/>
                <w:color w:val="auto"/>
                <w:lang w:val="en-GB"/>
              </w:rPr>
            </w:pPr>
            <w:r w:rsidRPr="004E742A">
              <w:rPr>
                <w:rFonts w:ascii="Arial" w:hAnsi="Arial"/>
                <w:color w:val="auto"/>
                <w:lang w:val="en-GB"/>
              </w:rPr>
              <w:t>september</w:t>
            </w:r>
            <w:r w:rsidR="00600B9B" w:rsidRPr="004E742A">
              <w:rPr>
                <w:rFonts w:ascii="Arial" w:hAnsi="Arial"/>
                <w:color w:val="auto"/>
                <w:lang w:val="en-GB"/>
              </w:rPr>
              <w:t xml:space="preserve"> </w:t>
            </w:r>
            <w:r w:rsidR="004E742A" w:rsidRPr="004E742A">
              <w:rPr>
                <w:rFonts w:ascii="Arial" w:hAnsi="Arial"/>
                <w:color w:val="auto"/>
                <w:lang w:val="en-GB"/>
              </w:rPr>
              <w:t>Training</w:t>
            </w:r>
          </w:p>
          <w:p w14:paraId="504C5A0E" w14:textId="422B010E" w:rsidR="00B222EE" w:rsidRPr="004E742A" w:rsidRDefault="004E742A" w:rsidP="006E5206">
            <w:pPr>
              <w:pStyle w:val="ContinueReading"/>
              <w:jc w:val="center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The medical Centre will be closed on the following dates for staff training from 1pm.</w:t>
            </w:r>
          </w:p>
          <w:p w14:paraId="4C4E2D1D" w14:textId="77777777" w:rsidR="004E742A" w:rsidRPr="004E742A" w:rsidRDefault="00C83708" w:rsidP="004E742A">
            <w:pPr>
              <w:pStyle w:val="ContinueReading"/>
              <w:numPr>
                <w:ilvl w:val="0"/>
                <w:numId w:val="15"/>
              </w:numPr>
              <w:jc w:val="center"/>
              <w:rPr>
                <w:rFonts w:ascii="Arial" w:hAnsi="Arial"/>
                <w:color w:val="auto"/>
                <w:sz w:val="24"/>
                <w:szCs w:val="24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SWAN PLT – 04.09.24</w:t>
            </w:r>
          </w:p>
          <w:p w14:paraId="09121766" w14:textId="3EFEB40D" w:rsidR="00C83708" w:rsidRPr="004E742A" w:rsidRDefault="00C83708" w:rsidP="004E742A">
            <w:pPr>
              <w:pStyle w:val="ContinueReading"/>
              <w:numPr>
                <w:ilvl w:val="0"/>
                <w:numId w:val="15"/>
              </w:numPr>
              <w:jc w:val="center"/>
              <w:rPr>
                <w:color w:val="auto"/>
                <w:lang w:val="en-GB"/>
              </w:rPr>
            </w:pPr>
            <w:r w:rsidRPr="004E742A">
              <w:rPr>
                <w:rFonts w:ascii="Arial" w:hAnsi="Arial"/>
                <w:color w:val="auto"/>
                <w:sz w:val="24"/>
                <w:szCs w:val="24"/>
                <w:lang w:val="en-GB"/>
              </w:rPr>
              <w:t>Educational PLT – 26.09.24</w:t>
            </w:r>
          </w:p>
        </w:tc>
        <w:tc>
          <w:tcPr>
            <w:tcW w:w="1875" w:type="pct"/>
            <w:vAlign w:val="bottom"/>
          </w:tcPr>
          <w:p w14:paraId="27D9E22C" w14:textId="77777777" w:rsidR="00C3469C" w:rsidRPr="00C3469C" w:rsidRDefault="00C3469C" w:rsidP="00C3469C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</w:pPr>
            <w:r w:rsidRPr="00C3469C">
              <w:rPr>
                <w:rFonts w:ascii="Times New Roman" w:hAnsi="Times New Roman" w:cs="Times New Roman"/>
                <w:b/>
                <w:sz w:val="36"/>
                <w:szCs w:val="36"/>
                <w:highlight w:val="yellow"/>
              </w:rPr>
              <w:t>NHS HEALTH CHECKS</w:t>
            </w:r>
          </w:p>
          <w:p w14:paraId="6CC689B9" w14:textId="6C8247E6" w:rsidR="00C3469C" w:rsidRPr="002927A6" w:rsidRDefault="00C3469C" w:rsidP="00C3469C">
            <w:pPr>
              <w:spacing w:line="336" w:lineRule="atLeast"/>
              <w:rPr>
                <w:rFonts w:ascii="Arial" w:hAnsi="Arial"/>
                <w:color w:val="333333"/>
                <w:lang w:eastAsia="en-GB"/>
              </w:rPr>
            </w:pPr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The </w:t>
            </w:r>
            <w:hyperlink r:id="rId17" w:history="1">
              <w:r w:rsidRPr="00C3469C">
                <w:rPr>
                  <w:rFonts w:ascii="Arial" w:hAnsi="Arial"/>
                  <w:color w:val="0064B7"/>
                  <w:highlight w:val="yellow"/>
                  <w:u w:val="single"/>
                  <w:lang w:eastAsia="en-GB"/>
                </w:rPr>
                <w:t>NHS Health Check</w:t>
              </w:r>
            </w:hyperlink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 is a health check-up for adults in England aged 40-74. It's designed to </w:t>
            </w:r>
            <w:hyperlink r:id="rId18" w:history="1">
              <w:r w:rsidRPr="00C3469C">
                <w:rPr>
                  <w:rFonts w:ascii="Arial" w:hAnsi="Arial"/>
                  <w:color w:val="0064B7"/>
                  <w:highlight w:val="yellow"/>
                  <w:u w:val="single"/>
                  <w:lang w:eastAsia="en-GB"/>
                </w:rPr>
                <w:t>spot early signs</w:t>
              </w:r>
            </w:hyperlink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 of stroke, kidney disease, heart disease, type 2 diabetes or dementia. As we get older, we have a higher risk of developing one of these conditions. An NHS Health Check helps find ways to lower this risk.</w:t>
            </w:r>
            <w:r>
              <w:rPr>
                <w:rFonts w:ascii="Arial" w:hAnsi="Arial"/>
                <w:color w:val="333333"/>
                <w:lang w:eastAsia="en-GB"/>
              </w:rPr>
              <w:t xml:space="preserve"> </w:t>
            </w:r>
            <w:r w:rsidRPr="00C3469C">
              <w:rPr>
                <w:rFonts w:ascii="Arial" w:hAnsi="Arial"/>
                <w:color w:val="333333"/>
                <w:highlight w:val="yellow"/>
                <w:lang w:eastAsia="en-GB"/>
              </w:rPr>
              <w:t>Book your appointment today</w:t>
            </w:r>
            <w:r>
              <w:rPr>
                <w:rFonts w:ascii="Arial" w:hAnsi="Arial"/>
                <w:color w:val="333333"/>
                <w:lang w:eastAsia="en-GB"/>
              </w:rPr>
              <w:t>.</w:t>
            </w:r>
          </w:p>
          <w:p w14:paraId="161866F8" w14:textId="426495F6" w:rsidR="00B222EE" w:rsidRPr="0021730C" w:rsidRDefault="00B222EE" w:rsidP="008E6C83">
            <w:pPr>
              <w:pStyle w:val="Heading4"/>
              <w:spacing w:before="0"/>
              <w:ind w:left="-72"/>
              <w:jc w:val="left"/>
              <w:rPr>
                <w:lang w:val="en-GB"/>
              </w:rPr>
            </w:pPr>
          </w:p>
        </w:tc>
        <w:tc>
          <w:tcPr>
            <w:tcW w:w="1289" w:type="pct"/>
            <w:vMerge/>
          </w:tcPr>
          <w:p w14:paraId="4132F370" w14:textId="77777777" w:rsidR="00B222EE" w:rsidRPr="0021730C" w:rsidRDefault="00B222EE" w:rsidP="00291E11">
            <w:pPr>
              <w:pStyle w:val="NormalonDarkBackground"/>
              <w:rPr>
                <w:lang w:val="en-GB"/>
              </w:rPr>
            </w:pPr>
          </w:p>
        </w:tc>
      </w:tr>
      <w:bookmarkEnd w:id="0"/>
    </w:tbl>
    <w:p w14:paraId="7589BB06" w14:textId="77777777" w:rsidR="00CD7C82" w:rsidRPr="0021730C" w:rsidRDefault="00CD7C82" w:rsidP="0051286B">
      <w:pPr>
        <w:spacing w:line="240" w:lineRule="auto"/>
        <w:rPr>
          <w:sz w:val="2"/>
          <w:lang w:val="en-GB"/>
        </w:rPr>
      </w:pPr>
    </w:p>
    <w:p w14:paraId="3FD8CABE" w14:textId="77777777" w:rsidR="0051286B" w:rsidRPr="0021730C" w:rsidRDefault="0051286B" w:rsidP="0051286B">
      <w:pPr>
        <w:spacing w:line="240" w:lineRule="auto"/>
        <w:rPr>
          <w:sz w:val="2"/>
          <w:lang w:val="en-GB"/>
        </w:rPr>
        <w:sectPr w:rsidR="0051286B" w:rsidRPr="0021730C" w:rsidSect="008F4E0A">
          <w:headerReference w:type="first" r:id="rId19"/>
          <w:footerReference w:type="first" r:id="rId20"/>
          <w:pgSz w:w="11906" w:h="16838" w:code="9"/>
          <w:pgMar w:top="720" w:right="720" w:bottom="432" w:left="720" w:header="144" w:footer="144" w:gutter="0"/>
          <w:cols w:space="720"/>
          <w:titlePg/>
          <w:docGrid w:linePitch="360"/>
        </w:sectPr>
      </w:pPr>
    </w:p>
    <w:tbl>
      <w:tblPr>
        <w:tblW w:w="11502" w:type="dxa"/>
        <w:tblInd w:w="-3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, page 2"/>
      </w:tblPr>
      <w:tblGrid>
        <w:gridCol w:w="11250"/>
        <w:gridCol w:w="252"/>
      </w:tblGrid>
      <w:tr w:rsidR="009F53E1" w:rsidRPr="00716DDA" w14:paraId="16CC4D94" w14:textId="77777777" w:rsidTr="0093532A">
        <w:trPr>
          <w:trHeight w:val="3441"/>
        </w:trPr>
        <w:tc>
          <w:tcPr>
            <w:tcW w:w="112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35"/>
              <w:gridCol w:w="1835"/>
              <w:gridCol w:w="1835"/>
              <w:gridCol w:w="1835"/>
              <w:gridCol w:w="1835"/>
              <w:gridCol w:w="1835"/>
            </w:tblGrid>
            <w:tr w:rsidR="009F53E1" w14:paraId="267E443F" w14:textId="77777777" w:rsidTr="00714027">
              <w:tc>
                <w:tcPr>
                  <w:tcW w:w="11010" w:type="dxa"/>
                  <w:gridSpan w:val="6"/>
                </w:tcPr>
                <w:p w14:paraId="66034516" w14:textId="086F76B0" w:rsidR="009F53E1" w:rsidRDefault="0030107F" w:rsidP="00A34BEF">
                  <w:pPr>
                    <w:spacing w:line="240" w:lineRule="auto"/>
                    <w:rPr>
                      <w:rFonts w:ascii="Aptos Display" w:eastAsiaTheme="minorHAnsi" w:hAnsi="Aptos Display"/>
                      <w:szCs w:val="20"/>
                      <w:lang w:val="en-GB" w:eastAsia="ja-JP"/>
                    </w:rPr>
                  </w:pPr>
                  <w:bookmarkStart w:id="1" w:name="_Hlk172653210"/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728EB1F" wp14:editId="37D0CC0B">
                        <wp:extent cx="6973481" cy="1771015"/>
                        <wp:effectExtent l="0" t="0" r="0" b="635"/>
                        <wp:docPr id="219144409" name="Picture 18" descr="Feedback and complain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eedback and complain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5648" cy="1784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107F" w14:paraId="0E17E0FE" w14:textId="77777777" w:rsidTr="00714027">
              <w:tc>
                <w:tcPr>
                  <w:tcW w:w="11010" w:type="dxa"/>
                  <w:gridSpan w:val="6"/>
                </w:tcPr>
                <w:p w14:paraId="39084A51" w14:textId="7AAAD30F" w:rsidR="0030107F" w:rsidRPr="0030107F" w:rsidRDefault="0030107F" w:rsidP="0030107F">
                  <w:pPr>
                    <w:spacing w:line="240" w:lineRule="auto"/>
                    <w:jc w:val="center"/>
                    <w:rPr>
                      <w:rFonts w:ascii="Arial" w:hAnsi="Arial"/>
                      <w:noProof/>
                      <w:sz w:val="40"/>
                      <w:szCs w:val="40"/>
                    </w:rPr>
                  </w:pPr>
                  <w:r w:rsidRPr="00880D5F">
                    <w:rPr>
                      <w:rFonts w:ascii="Arial" w:hAnsi="Arial"/>
                      <w:b/>
                      <w:noProof/>
                      <w:color w:val="005D80" w:themeColor="accent3" w:themeShade="80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Would you recommend </w:t>
                  </w:r>
                  <w:r w:rsidR="00AD18D7" w:rsidRPr="00880D5F">
                    <w:rPr>
                      <w:rFonts w:ascii="Arial" w:hAnsi="Arial"/>
                      <w:b/>
                      <w:noProof/>
                      <w:color w:val="005D80" w:themeColor="accent3" w:themeShade="80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Brookfield</w:t>
                  </w:r>
                  <w:r w:rsidRPr="00880D5F">
                    <w:rPr>
                      <w:rFonts w:ascii="Arial" w:hAnsi="Arial"/>
                      <w:b/>
                      <w:noProof/>
                      <w:color w:val="005D80" w:themeColor="accent3" w:themeShade="80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AD18D7" w:rsidRPr="00880D5F">
                    <w:rPr>
                      <w:rFonts w:ascii="Arial" w:hAnsi="Arial"/>
                      <w:b/>
                      <w:noProof/>
                      <w:color w:val="005D80" w:themeColor="accent3" w:themeShade="80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Surgery</w:t>
                  </w:r>
                  <w:r w:rsidRPr="00880D5F">
                    <w:rPr>
                      <w:rFonts w:ascii="Arial" w:hAnsi="Arial"/>
                      <w:b/>
                      <w:noProof/>
                      <w:color w:val="005D80" w:themeColor="accent3" w:themeShade="80"/>
                      <w:sz w:val="40"/>
                      <w:szCs w:val="40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to your family, friends or colleagues?</w:t>
                  </w:r>
                </w:p>
              </w:tc>
            </w:tr>
            <w:tr w:rsidR="009F53E1" w14:paraId="78AC511C" w14:textId="77777777" w:rsidTr="009F53E1">
              <w:tc>
                <w:tcPr>
                  <w:tcW w:w="1835" w:type="dxa"/>
                </w:tcPr>
                <w:p w14:paraId="550CE3E7" w14:textId="5E6C5D1F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Extremely Likely</w:t>
                  </w:r>
                </w:p>
              </w:tc>
              <w:tc>
                <w:tcPr>
                  <w:tcW w:w="1835" w:type="dxa"/>
                </w:tcPr>
                <w:p w14:paraId="6A8FE58A" w14:textId="6780A54B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Likely</w:t>
                  </w:r>
                </w:p>
              </w:tc>
              <w:tc>
                <w:tcPr>
                  <w:tcW w:w="1835" w:type="dxa"/>
                </w:tcPr>
                <w:p w14:paraId="2D65CA0F" w14:textId="7B5BEA25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Neither likely nor unlikely</w:t>
                  </w:r>
                </w:p>
              </w:tc>
              <w:tc>
                <w:tcPr>
                  <w:tcW w:w="1835" w:type="dxa"/>
                </w:tcPr>
                <w:p w14:paraId="35055CA5" w14:textId="7FF7B319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Unlikely</w:t>
                  </w:r>
                </w:p>
              </w:tc>
              <w:tc>
                <w:tcPr>
                  <w:tcW w:w="1835" w:type="dxa"/>
                </w:tcPr>
                <w:p w14:paraId="29BFEC73" w14:textId="54F1954B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Extremely unlikely</w:t>
                  </w:r>
                </w:p>
              </w:tc>
              <w:tc>
                <w:tcPr>
                  <w:tcW w:w="1835" w:type="dxa"/>
                </w:tcPr>
                <w:p w14:paraId="42DECEB2" w14:textId="1D5AFAF4" w:rsidR="009F53E1" w:rsidRPr="0030107F" w:rsidRDefault="009F53E1" w:rsidP="009F53E1">
                  <w:pPr>
                    <w:spacing w:line="240" w:lineRule="auto"/>
                    <w:jc w:val="center"/>
                    <w:rPr>
                      <w:rFonts w:ascii="Aptos Display" w:eastAsiaTheme="minorHAnsi" w:hAnsi="Aptos Display"/>
                      <w:b/>
                      <w:color w:val="002E40" w:themeColor="accent4"/>
                      <w:szCs w:val="20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30107F">
                    <w:rPr>
                      <w:rFonts w:ascii="Arial" w:hAnsi="Arial"/>
                      <w:b/>
                      <w:color w:val="002E40" w:themeColor="accent4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Don’t know</w:t>
                  </w:r>
                </w:p>
              </w:tc>
            </w:tr>
            <w:tr w:rsidR="009F53E1" w14:paraId="599D6C7D" w14:textId="77777777" w:rsidTr="009F53E1">
              <w:tc>
                <w:tcPr>
                  <w:tcW w:w="1835" w:type="dxa"/>
                </w:tcPr>
                <w:p w14:paraId="05B0A632" w14:textId="54DC8BD0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</w:p>
              </w:tc>
              <w:tc>
                <w:tcPr>
                  <w:tcW w:w="1835" w:type="dxa"/>
                </w:tcPr>
                <w:p w14:paraId="64E48BED" w14:textId="2DE1FB19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  <w:tc>
                <w:tcPr>
                  <w:tcW w:w="1835" w:type="dxa"/>
                </w:tcPr>
                <w:p w14:paraId="2ED8F30B" w14:textId="050C425F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</w:p>
              </w:tc>
              <w:tc>
                <w:tcPr>
                  <w:tcW w:w="1835" w:type="dxa"/>
                </w:tcPr>
                <w:p w14:paraId="53F0AEB5" w14:textId="35DAB48E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  <w:tc>
                <w:tcPr>
                  <w:tcW w:w="1835" w:type="dxa"/>
                </w:tcPr>
                <w:p w14:paraId="536B3B0E" w14:textId="13019867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</w:p>
              </w:tc>
              <w:tc>
                <w:tcPr>
                  <w:tcW w:w="1835" w:type="dxa"/>
                </w:tcPr>
                <w:p w14:paraId="53C5781A" w14:textId="2378AE87" w:rsidR="009F53E1" w:rsidRPr="00880D5F" w:rsidRDefault="0059489C" w:rsidP="009F53E1">
                  <w:pPr>
                    <w:spacing w:line="240" w:lineRule="auto"/>
                    <w:jc w:val="center"/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80D5F">
                    <w:rPr>
                      <w:rFonts w:ascii="Arial" w:eastAsiaTheme="minorHAnsi" w:hAnsi="Arial"/>
                      <w:b/>
                      <w:color w:val="005D80" w:themeColor="accent3" w:themeShade="80"/>
                      <w:sz w:val="44"/>
                      <w:szCs w:val="44"/>
                      <w:lang w:val="en-GB" w:eastAsia="ja-JP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</w:t>
                  </w:r>
                </w:p>
              </w:tc>
            </w:tr>
            <w:tr w:rsidR="00F24987" w14:paraId="119C06A3" w14:textId="77777777" w:rsidTr="000B004C">
              <w:trPr>
                <w:trHeight w:val="1251"/>
              </w:trPr>
              <w:tc>
                <w:tcPr>
                  <w:tcW w:w="11010" w:type="dxa"/>
                  <w:gridSpan w:val="6"/>
                </w:tcPr>
                <w:p w14:paraId="009BF4BD" w14:textId="4A7646C7" w:rsidR="00095B80" w:rsidRPr="004A79E4" w:rsidRDefault="00095B80" w:rsidP="00095B80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Responses</w:t>
                  </w:r>
                </w:p>
                <w:p w14:paraId="7A08A530" w14:textId="77777777" w:rsidR="00095B80" w:rsidRDefault="00095B80" w:rsidP="00095B80">
                  <w:r>
                    <w:t xml:space="preserve">Welcoming Staff </w:t>
                  </w:r>
                </w:p>
                <w:p w14:paraId="38B61AED" w14:textId="77777777" w:rsidR="00095B80" w:rsidRDefault="00095B80" w:rsidP="00095B80">
                  <w:r>
                    <w:t>Excellent Service</w:t>
                  </w:r>
                </w:p>
                <w:p w14:paraId="3D33B81C" w14:textId="77777777" w:rsidR="00095B80" w:rsidRDefault="00095B80" w:rsidP="00095B80">
                  <w:r>
                    <w:t xml:space="preserve">Rita on reception is always so professional, kind, helpful and lovely </w:t>
                  </w:r>
                </w:p>
                <w:p w14:paraId="042AE4FD" w14:textId="77777777" w:rsidR="00095B80" w:rsidRDefault="00095B80" w:rsidP="00095B80">
                  <w:r>
                    <w:t>Doctor Lynch has been incredibly professional, thorough and kind every time</w:t>
                  </w:r>
                </w:p>
                <w:p w14:paraId="7C9F7714" w14:textId="77777777" w:rsidR="00095B80" w:rsidRDefault="00095B80" w:rsidP="00095B80">
                  <w:r>
                    <w:t xml:space="preserve">All Staff (Doctors Nurses and Reception Team) friendly, helpful and efficient </w:t>
                  </w:r>
                </w:p>
                <w:p w14:paraId="57F94A16" w14:textId="724DEBA4" w:rsidR="00F24987" w:rsidRPr="00206E91" w:rsidRDefault="00095B80" w:rsidP="00206E91">
                  <w:r>
                    <w:t xml:space="preserve">You have helped my family for 50+ years </w:t>
                  </w:r>
                </w:p>
              </w:tc>
            </w:tr>
            <w:tr w:rsidR="009F53E1" w14:paraId="7ADE5B4E" w14:textId="77777777" w:rsidTr="00060B59">
              <w:tc>
                <w:tcPr>
                  <w:tcW w:w="11010" w:type="dxa"/>
                  <w:gridSpan w:val="6"/>
                </w:tcPr>
                <w:p w14:paraId="28CE8649" w14:textId="77777777" w:rsidR="00206E91" w:rsidRPr="00206E91" w:rsidRDefault="00206E91" w:rsidP="00206E91">
                  <w:pPr>
                    <w:rPr>
                      <w:rFonts w:ascii="Aptos Display" w:eastAsiaTheme="minorHAnsi" w:hAnsi="Aptos Display"/>
                      <w:szCs w:val="20"/>
                      <w:u w:val="single"/>
                      <w:lang w:val="en-GB" w:eastAsia="ja-JP"/>
                    </w:rPr>
                  </w:pPr>
                  <w:r w:rsidRPr="00206E91">
                    <w:rPr>
                      <w:rFonts w:ascii="Aptos Display" w:eastAsiaTheme="minorHAnsi" w:hAnsi="Aptos Display"/>
                      <w:szCs w:val="20"/>
                      <w:u w:val="single"/>
                      <w:lang w:val="en-GB" w:eastAsia="ja-JP"/>
                    </w:rPr>
                    <w:t xml:space="preserve">Brookfield Surgery Feedback for patients </w:t>
                  </w:r>
                </w:p>
                <w:p w14:paraId="51F2C1BB" w14:textId="246744FE" w:rsidR="00206E91" w:rsidRDefault="00206E91" w:rsidP="00206E91">
                  <w:r>
                    <w:t>Many thanks for all your comments</w:t>
                  </w:r>
                </w:p>
                <w:p w14:paraId="68FF1040" w14:textId="77777777" w:rsidR="00206E91" w:rsidRDefault="00206E91" w:rsidP="00206E91">
                  <w:r>
                    <w:t>All your comments will be discussed in our clinical meeting.</w:t>
                  </w:r>
                </w:p>
                <w:p w14:paraId="1C1F67FB" w14:textId="77777777" w:rsidR="00206E91" w:rsidRDefault="00206E91" w:rsidP="00206E91">
                  <w:r>
                    <w:t>Our reception team always try to ensure patients are treated respectively and with care and consideration.</w:t>
                  </w:r>
                </w:p>
                <w:p w14:paraId="7BE4BDE7" w14:textId="77777777" w:rsidR="00206E91" w:rsidRDefault="00206E91" w:rsidP="00206E91">
                  <w:r>
                    <w:t xml:space="preserve">Many thanks </w:t>
                  </w:r>
                </w:p>
                <w:p w14:paraId="64BB2744" w14:textId="11565031" w:rsidR="009F53E1" w:rsidRDefault="009F53E1" w:rsidP="00206E91">
                  <w:pPr>
                    <w:tabs>
                      <w:tab w:val="left" w:pos="3960"/>
                    </w:tabs>
                    <w:spacing w:line="240" w:lineRule="auto"/>
                    <w:rPr>
                      <w:rFonts w:ascii="Aptos Display" w:eastAsiaTheme="minorHAnsi" w:hAnsi="Aptos Display"/>
                      <w:szCs w:val="20"/>
                      <w:lang w:val="en-GB" w:eastAsia="ja-JP"/>
                    </w:rPr>
                  </w:pPr>
                </w:p>
              </w:tc>
            </w:tr>
            <w:bookmarkEnd w:id="1"/>
          </w:tbl>
          <w:p w14:paraId="451E8CF0" w14:textId="77777777" w:rsidR="009F53E1" w:rsidRDefault="009F53E1" w:rsidP="00A34BEF">
            <w:pPr>
              <w:spacing w:line="240" w:lineRule="auto"/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  <w:p w14:paraId="3E5D59AF" w14:textId="77777777" w:rsidR="00F90BAD" w:rsidRPr="00880D5F" w:rsidRDefault="00F90BAD" w:rsidP="00F90BAD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880D5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Have you had a bowel screening kit sent to you – Have you </w:t>
            </w:r>
            <w:proofErr w:type="gramStart"/>
            <w:r w:rsidRPr="00880D5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responded ??</w:t>
            </w:r>
            <w:proofErr w:type="gramEnd"/>
            <w:r w:rsidRPr="00880D5F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    60 to 74 years </w:t>
            </w:r>
          </w:p>
          <w:tbl>
            <w:tblPr>
              <w:tblW w:w="9288" w:type="dxa"/>
              <w:tblLook w:val="04A0" w:firstRow="1" w:lastRow="0" w:firstColumn="1" w:lastColumn="0" w:noHBand="0" w:noVBand="1"/>
            </w:tblPr>
            <w:tblGrid>
              <w:gridCol w:w="4608"/>
              <w:gridCol w:w="4680"/>
            </w:tblGrid>
            <w:tr w:rsidR="00F90BAD" w:rsidRPr="007E039C" w14:paraId="0E03BD7A" w14:textId="77777777" w:rsidTr="006F0BAB">
              <w:tc>
                <w:tcPr>
                  <w:tcW w:w="9288" w:type="dxa"/>
                  <w:gridSpan w:val="2"/>
                </w:tcPr>
                <w:p w14:paraId="1E4667AB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b/>
                      <w:color w:val="3366FF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b/>
                      <w:color w:val="3366FF"/>
                      <w:sz w:val="24"/>
                      <w:szCs w:val="24"/>
                    </w:rPr>
                    <w:t>If you’re taking care of number 1…check your number 2’s!</w:t>
                  </w:r>
                </w:p>
              </w:tc>
            </w:tr>
            <w:tr w:rsidR="00F90BAD" w:rsidRPr="007E039C" w14:paraId="5052B2DF" w14:textId="77777777" w:rsidTr="006F0BAB">
              <w:tc>
                <w:tcPr>
                  <w:tcW w:w="4608" w:type="dxa"/>
                </w:tcPr>
                <w:p w14:paraId="4088A732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sz w:val="24"/>
                      <w:szCs w:val="24"/>
                    </w:rPr>
                    <w:t>If you were recently sent a bowel cancer screening kit to test your bowel motion (</w:t>
                  </w:r>
                  <w:proofErr w:type="spellStart"/>
                  <w:r w:rsidRPr="007E039C">
                    <w:rPr>
                      <w:rFonts w:ascii="Arial" w:hAnsi="Arial"/>
                      <w:sz w:val="24"/>
                      <w:szCs w:val="24"/>
                    </w:rPr>
                    <w:t>faeces</w:t>
                  </w:r>
                  <w:proofErr w:type="spellEnd"/>
                  <w:r w:rsidRPr="007E039C">
                    <w:rPr>
                      <w:rFonts w:ascii="Arial" w:hAnsi="Arial"/>
                      <w:sz w:val="24"/>
                      <w:szCs w:val="24"/>
                    </w:rPr>
                    <w:t xml:space="preserve">/ poo) but haven’t sent it back yet.  </w:t>
                  </w:r>
                </w:p>
                <w:p w14:paraId="5582F3A4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sz w:val="10"/>
                      <w:szCs w:val="10"/>
                    </w:rPr>
                  </w:pPr>
                </w:p>
                <w:p w14:paraId="1BC9C98D" w14:textId="77777777" w:rsidR="00F90BAD" w:rsidRPr="007E039C" w:rsidRDefault="00F90BAD" w:rsidP="00F90BAD">
                  <w:pPr>
                    <w:spacing w:line="240" w:lineRule="auto"/>
                    <w:rPr>
                      <w:rFonts w:ascii="Arial" w:hAnsi="Arial"/>
                      <w:i/>
                      <w:sz w:val="18"/>
                      <w:szCs w:val="18"/>
                    </w:rPr>
                  </w:pPr>
                  <w:r w:rsidRPr="007E039C">
                    <w:rPr>
                      <w:rFonts w:ascii="Arial" w:hAnsi="Arial"/>
                      <w:sz w:val="24"/>
                      <w:szCs w:val="24"/>
                    </w:rPr>
                    <w:t>I would like to remind and encourage you to complete and send back your screening kit.</w:t>
                  </w:r>
                </w:p>
              </w:tc>
              <w:tc>
                <w:tcPr>
                  <w:tcW w:w="4680" w:type="dxa"/>
                </w:tcPr>
                <w:p w14:paraId="2745DA13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6B332FC" wp14:editId="399C263E">
                        <wp:extent cx="1819275" cy="1143000"/>
                        <wp:effectExtent l="0" t="0" r="9525" b="0"/>
                        <wp:docPr id="10" name="Picture 10" descr="Bowel screening k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 descr="Bowel screening k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CBD90E" w14:textId="77777777" w:rsidR="00F90BAD" w:rsidRPr="007E039C" w:rsidRDefault="00F90BAD" w:rsidP="00F90BAD">
                  <w:pPr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7E039C">
                    <w:rPr>
                      <w:rFonts w:ascii="Arial" w:hAnsi="Arial"/>
                      <w:i/>
                      <w:sz w:val="18"/>
                      <w:szCs w:val="18"/>
                    </w:rPr>
                    <w:t>The Bowel Cancer screening kit contains testing kit, sample sticks, leaflet &amp; prepaid envelope</w:t>
                  </w:r>
                </w:p>
              </w:tc>
            </w:tr>
          </w:tbl>
          <w:p w14:paraId="0FA4E51D" w14:textId="77777777" w:rsidR="00F90BAD" w:rsidRPr="007E039C" w:rsidRDefault="00F90BAD" w:rsidP="00F90BAD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The signs and symptoms of bowel cancer often go unnoticed until the disease is already well developed, but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 xml:space="preserve">if caught early enough 90% of bowel cancers can be successfully treated.  </w:t>
            </w:r>
          </w:p>
          <w:p w14:paraId="43F643AE" w14:textId="77777777" w:rsidR="00F90BAD" w:rsidRPr="007E039C" w:rsidRDefault="00F90BAD" w:rsidP="00F90BAD">
            <w:pPr>
              <w:spacing w:line="240" w:lineRule="auto"/>
              <w:rPr>
                <w:rFonts w:ascii="Arial" w:hAnsi="Arial"/>
                <w:sz w:val="24"/>
                <w:szCs w:val="24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If you would like to discuss anything </w:t>
            </w:r>
            <w:proofErr w:type="gramStart"/>
            <w:r w:rsidRPr="007E039C">
              <w:rPr>
                <w:rFonts w:ascii="Arial" w:hAnsi="Arial"/>
                <w:sz w:val="24"/>
                <w:szCs w:val="24"/>
              </w:rPr>
              <w:t>further</w:t>
            </w:r>
            <w:proofErr w:type="gramEnd"/>
            <w:r w:rsidRPr="007E039C">
              <w:rPr>
                <w:rFonts w:ascii="Arial" w:hAnsi="Arial"/>
                <w:sz w:val="24"/>
                <w:szCs w:val="24"/>
              </w:rPr>
              <w:t xml:space="preserve"> please call the NHS Bowel Cancer Screening </w:t>
            </w:r>
            <w:proofErr w:type="spellStart"/>
            <w:r w:rsidRPr="007E039C">
              <w:rPr>
                <w:rFonts w:ascii="Arial" w:hAnsi="Arial"/>
                <w:sz w:val="24"/>
                <w:szCs w:val="24"/>
              </w:rPr>
              <w:t>Programme</w:t>
            </w:r>
            <w:proofErr w:type="spellEnd"/>
            <w:r w:rsidRPr="007E039C">
              <w:rPr>
                <w:rFonts w:ascii="Arial" w:hAnsi="Arial"/>
                <w:sz w:val="24"/>
                <w:szCs w:val="24"/>
              </w:rPr>
              <w:t xml:space="preserve"> freephone helpline on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 xml:space="preserve">0800 707 6060 </w:t>
            </w:r>
            <w:r w:rsidRPr="007E039C">
              <w:rPr>
                <w:rFonts w:ascii="Arial" w:hAnsi="Arial"/>
                <w:color w:val="3366FF"/>
                <w:sz w:val="24"/>
                <w:szCs w:val="24"/>
              </w:rPr>
              <w:t>(Calls are free from UK landlines)</w:t>
            </w:r>
            <w:r w:rsidRPr="007E039C">
              <w:rPr>
                <w:rFonts w:ascii="Arial" w:hAnsi="Arial"/>
                <w:sz w:val="24"/>
                <w:szCs w:val="24"/>
              </w:rPr>
              <w:t>.</w:t>
            </w:r>
          </w:p>
          <w:p w14:paraId="1CA7A6B5" w14:textId="0EC895E4" w:rsidR="00F90BAD" w:rsidRPr="00F90BAD" w:rsidRDefault="00F90BAD" w:rsidP="00F90BAD">
            <w:pPr>
              <w:spacing w:line="240" w:lineRule="auto"/>
              <w:rPr>
                <w:rFonts w:ascii="Book Antiqua" w:hAnsi="Book Antiqua" w:cs="Times New Roman"/>
                <w:b/>
                <w:i/>
                <w:sz w:val="28"/>
                <w:szCs w:val="28"/>
                <w:u w:val="single"/>
              </w:rPr>
            </w:pPr>
            <w:r w:rsidRPr="007E039C">
              <w:rPr>
                <w:rFonts w:ascii="Arial" w:hAnsi="Arial"/>
                <w:sz w:val="24"/>
                <w:szCs w:val="24"/>
              </w:rPr>
              <w:t xml:space="preserve">As your GP, I would like to encourage you to complete your bowel cancer screening kit as soon as possible.  If you no longer have your kit, please call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>0800 707 6060</w:t>
            </w:r>
            <w:r w:rsidRPr="007E039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7E039C">
              <w:rPr>
                <w:rFonts w:ascii="Arial" w:hAnsi="Arial"/>
                <w:sz w:val="24"/>
                <w:szCs w:val="24"/>
              </w:rPr>
              <w:t xml:space="preserve">to request a new kit.  Once you have received the screening kit, if you have any </w:t>
            </w:r>
            <w:proofErr w:type="gramStart"/>
            <w:r w:rsidRPr="007E039C">
              <w:rPr>
                <w:rFonts w:ascii="Arial" w:hAnsi="Arial"/>
                <w:sz w:val="24"/>
                <w:szCs w:val="24"/>
              </w:rPr>
              <w:t>questions</w:t>
            </w:r>
            <w:proofErr w:type="gramEnd"/>
            <w:r w:rsidRPr="007E039C">
              <w:rPr>
                <w:rFonts w:ascii="Arial" w:hAnsi="Arial"/>
                <w:sz w:val="24"/>
                <w:szCs w:val="24"/>
              </w:rPr>
              <w:t xml:space="preserve"> please call </w:t>
            </w:r>
            <w:r w:rsidRPr="007E039C">
              <w:rPr>
                <w:rFonts w:ascii="Arial" w:hAnsi="Arial"/>
                <w:b/>
                <w:color w:val="3366FF"/>
                <w:sz w:val="24"/>
                <w:szCs w:val="24"/>
              </w:rPr>
              <w:t>0800 707 6060</w:t>
            </w:r>
            <w:r w:rsidRPr="007E039C">
              <w:rPr>
                <w:rFonts w:ascii="Arial" w:hAnsi="Arial"/>
                <w:sz w:val="24"/>
                <w:szCs w:val="24"/>
              </w:rPr>
              <w:t>.</w:t>
            </w:r>
          </w:p>
          <w:p w14:paraId="7E514224" w14:textId="58532FCA" w:rsidR="009F53E1" w:rsidRPr="00716DDA" w:rsidRDefault="009F53E1" w:rsidP="00C3469C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</w:tc>
        <w:tc>
          <w:tcPr>
            <w:tcW w:w="252" w:type="dxa"/>
          </w:tcPr>
          <w:p w14:paraId="466686F0" w14:textId="77777777" w:rsidR="009F53E1" w:rsidRDefault="009F53E1" w:rsidP="00A34BEF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  <w:p w14:paraId="0E636953" w14:textId="77777777" w:rsidR="0030107F" w:rsidRPr="00716DDA" w:rsidRDefault="0030107F" w:rsidP="00A34BEF">
            <w:pPr>
              <w:rPr>
                <w:rFonts w:ascii="Aptos Display" w:eastAsiaTheme="minorHAnsi" w:hAnsi="Aptos Display"/>
                <w:szCs w:val="20"/>
                <w:lang w:val="en-GB" w:eastAsia="ja-JP"/>
              </w:rPr>
            </w:pPr>
          </w:p>
        </w:tc>
      </w:tr>
    </w:tbl>
    <w:p w14:paraId="511EBD11" w14:textId="7124CB68" w:rsidR="00600B9B" w:rsidRPr="00716DDA" w:rsidRDefault="00600B9B" w:rsidP="00600B9B">
      <w:pPr>
        <w:tabs>
          <w:tab w:val="left" w:pos="4815"/>
        </w:tabs>
        <w:rPr>
          <w:rFonts w:ascii="Aptos Display" w:eastAsiaTheme="minorHAnsi" w:hAnsi="Aptos Display" w:cstheme="minorBidi"/>
          <w:szCs w:val="20"/>
          <w:lang w:val="en-GB" w:eastAsia="ja-JP"/>
        </w:rPr>
        <w:sectPr w:rsidR="00600B9B" w:rsidRPr="00716DDA" w:rsidSect="008F4E0A">
          <w:headerReference w:type="first" r:id="rId23"/>
          <w:footerReference w:type="first" r:id="rId24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p w14:paraId="23481C21" w14:textId="77777777" w:rsidR="00CD7C82" w:rsidRPr="00716DDA" w:rsidRDefault="00CD7C82" w:rsidP="00A87F92">
      <w:pPr>
        <w:spacing w:line="276" w:lineRule="auto"/>
        <w:rPr>
          <w:rFonts w:ascii="Aptos Display" w:eastAsiaTheme="minorHAnsi" w:hAnsi="Aptos Display" w:cstheme="minorBidi"/>
          <w:color w:val="262626" w:themeColor="text1" w:themeTint="D9"/>
          <w:kern w:val="2"/>
          <w:szCs w:val="20"/>
          <w:lang w:val="en-GB" w:eastAsia="ja-JP"/>
          <w14:ligatures w14:val="standard"/>
        </w:rPr>
      </w:pPr>
    </w:p>
    <w:sectPr w:rsidR="00CD7C82" w:rsidRPr="00716DDA" w:rsidSect="008F4E0A">
      <w:headerReference w:type="first" r:id="rId25"/>
      <w:footerReference w:type="first" r:id="rId26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D5CE1" w14:textId="77777777" w:rsidR="00FD028B" w:rsidRDefault="00FD028B" w:rsidP="00FC4660">
      <w:r>
        <w:separator/>
      </w:r>
    </w:p>
  </w:endnote>
  <w:endnote w:type="continuationSeparator" w:id="0">
    <w:p w14:paraId="2606915D" w14:textId="77777777" w:rsidR="00FD028B" w:rsidRDefault="00FD028B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0C41D" w14:textId="77777777" w:rsidR="00CD7C82" w:rsidRDefault="00CD7C82" w:rsidP="00CD7C8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A8E05" w14:textId="77777777" w:rsidR="00CD7C82" w:rsidRDefault="00CD7C82" w:rsidP="00CD7C82">
    <w:pPr>
      <w:pStyle w:val="Footer"/>
      <w:jc w:val="cen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D378BC">
      <w:rPr>
        <w:lang w:val="en-GB" w:bidi="en-GB"/>
      </w:rPr>
      <w:t>2</w:t>
    </w:r>
    <w:r>
      <w:rPr>
        <w:lang w:val="en-GB" w:bidi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DE81B" w14:textId="77777777" w:rsidR="00D41685" w:rsidRDefault="00D41685" w:rsidP="00CD7C82">
    <w:pPr>
      <w:pStyle w:val="Footer"/>
      <w:jc w:val="cen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D378BC">
      <w:rPr>
        <w:lang w:val="en-GB" w:bidi="en-GB"/>
      </w:rPr>
      <w:t>4</w:t>
    </w:r>
    <w:r>
      <w:rPr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5771" w14:textId="77777777" w:rsidR="00FD028B" w:rsidRDefault="00FD028B" w:rsidP="00FC4660">
      <w:r>
        <w:separator/>
      </w:r>
    </w:p>
  </w:footnote>
  <w:footnote w:type="continuationSeparator" w:id="0">
    <w:p w14:paraId="072888ED" w14:textId="77777777" w:rsidR="00FD028B" w:rsidRDefault="00FD028B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DE7FD" w14:textId="77777777" w:rsidR="00204221" w:rsidRDefault="00194E79">
    <w:pPr>
      <w:pStyle w:val="Header"/>
    </w:pPr>
    <w:r>
      <w:rPr>
        <w:noProof/>
        <w:lang w:val="en-GB" w:bidi="en-GB"/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BC17DE5" wp14:editId="6AF65E2E">
              <wp:simplePos x="0" y="0"/>
              <wp:positionH relativeFrom="column">
                <wp:posOffset>-228600</wp:posOffset>
              </wp:positionH>
              <wp:positionV relativeFrom="paragraph">
                <wp:posOffset>-179070</wp:posOffset>
              </wp:positionV>
              <wp:extent cx="7406640" cy="9757264"/>
              <wp:effectExtent l="0" t="0" r="3810" b="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6640" cy="9757264"/>
                        <a:chOff x="0" y="0"/>
                        <a:chExt cx="7589520" cy="9757264"/>
                      </a:xfrm>
                    </wpg:grpSpPr>
                    <wps:wsp>
                      <wps:cNvPr id="2" name="Rectangle 2" descr="Top left tile"/>
                      <wps:cNvSpPr/>
                      <wps:spPr>
                        <a:xfrm>
                          <a:off x="0" y="2637693"/>
                          <a:ext cx="26517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4391E" w14:textId="77777777" w:rsidR="00C7436A" w:rsidRPr="00C7436A" w:rsidRDefault="00C7436A" w:rsidP="00C7436A">
                            <w:pPr>
                              <w:pStyle w:val="Number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1" descr="image of college building"/>
                      <wps:cNvSpPr/>
                      <wps:spPr>
                        <a:xfrm>
                          <a:off x="0" y="320040"/>
                          <a:ext cx="731520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9AA80" w14:textId="3D594E94" w:rsidR="002F7FF1" w:rsidRDefault="007D4730" w:rsidP="002F7F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867CC" wp14:editId="0B07B370">
                                  <wp:extent cx="6838950" cy="2364105"/>
                                  <wp:effectExtent l="0" t="0" r="0" b="0"/>
                                  <wp:docPr id="1" name="Picture 1" descr="The front of the surg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The front of the surg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3207" cy="23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Middle middle tile"/>
                      <wps:cNvSpPr/>
                      <wps:spPr>
                        <a:xfrm>
                          <a:off x="2708028" y="4964723"/>
                          <a:ext cx="265176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DADD1" w14:textId="77777777" w:rsidR="00C7436A" w:rsidRPr="00C7436A" w:rsidRDefault="00C7436A" w:rsidP="00A34BEF">
                            <w:pPr>
                              <w:pStyle w:val="Number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436A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 descr="Bottom left tile"/>
                      <wps:cNvSpPr/>
                      <wps:spPr>
                        <a:xfrm>
                          <a:off x="0" y="7379824"/>
                          <a:ext cx="265176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CBCAD" w14:textId="77777777" w:rsidR="00C7436A" w:rsidRPr="00C7436A" w:rsidRDefault="00C7436A" w:rsidP="00A34BEF">
                            <w:pPr>
                              <w:pStyle w:val="Number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val="en-GB" w:bidi="en-GB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35" descr="Flag image in the top left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4" name="Picture 1" descr="Logo" title="Company logo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280" y="563880"/>
                          <a:ext cx="731520" cy="6305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5" name="Group 45" descr="Welcome banner on the right"/>
                      <wpg:cNvGrpSpPr/>
                      <wpg:grpSpPr>
                        <a:xfrm>
                          <a:off x="5433110" y="933472"/>
                          <a:ext cx="2156410" cy="5555450"/>
                          <a:chOff x="-53290" y="19072"/>
                          <a:chExt cx="2156410" cy="5555450"/>
                        </a:xfrm>
                      </wpg:grpSpPr>
                      <wps:wsp>
                        <wps:cNvPr id="16" name="Right Triangle 16"/>
                        <wps:cNvSpPr/>
                        <wps:spPr>
                          <a:xfrm>
                            <a:off x="1828800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flipV="1">
                            <a:off x="-52773" y="975094"/>
                            <a:ext cx="2110067" cy="31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Triangle 36"/>
                        <wps:cNvSpPr/>
                        <wps:spPr>
                          <a:xfrm>
                            <a:off x="-527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Triangle 44"/>
                        <wps:cNvSpPr/>
                        <wps:spPr>
                          <a:xfrm flipH="1" flipV="1">
                            <a:off x="-53290" y="4112208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17DE5" id="Group 46" o:spid="_x0000_s1026" alt="&quot;&quot;" style="position:absolute;left:0;text-align:left;margin-left:-18pt;margin-top:-14.1pt;width:583.2pt;height:768.3pt;z-index:251714560;mso-width-relative:margin;mso-height-relative:margin" coordsize="75895,975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AB0g4t+323Eauy15tl2GWxr1zHYev2nhUrsS&#10;3+fuZ+vE/2sq72AvcKnq/rZMQnXpGvsYsSvnus1BurIG39pAHonCW7sphwLutyZQrrjHWQ5Rwz/m&#10;+Zhp5W0vpItLLLZZACpnhXWAsShp0AIyBqJg5r3M2IBWyyJmqPtKUxRz6NM9E+dSVUDrAPe7Ejcr&#10;xMvOPmSJ49mSEKanvHORbaZZvOEAmimWd8k9VT/Ov/7HM0S+tBLE84vtlgxxanah6Zk4PPGF0SF6&#10;Hhln2Cm6EhBi6BX97F6qWyR68JlSWWp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ADAgz99wAA/M&#10;+4gqkUwoOMlPZRDFBPKsbEyxAMfLnilBm97IDIq3dtxmvhKItka2ksq5Lr6jG0tulWTrfkHypb66&#10;XfBEaYIO4x4oadTV2V1Zyq/tSr31md7fn5M/gj7adxjzW+S+vh3FN/yG+0tLkzbIdyLLyiFl/eew&#10;RBDIcJQA9DWCtVYqDd0zVgJFYXs6S29FRPT0Y8m+mN70Spojr29PVTTkkx6XmjQQqOUIBajkm2ys&#10;VGpGt2uFLD6xe1PVP8O9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gAnINjfke83iU5rXN0C0GQZZIOgW2mLgXyqr+2L&#10;xmxS3LCi6DMisvq+chUeV14g/IgZCrkx67DNOfZ+sSidVuy2Dv1aUWpzFhlmtg/8lWL3DjV+Th5s&#10;7ywMJEwaQUUgvrHGXBiB+Zbd+1mGdhbE+BmhhzNrjvQisyrGxhFJZZ72tKYusmdqBzR1nOS8RJWS&#10;ayLVKlTcfn6IrJxniF6WDPKbfhgUvRK8PHy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cA&#10;LSDS375H5gkUlwPJkjPubT9QSC1rqwupOxo/yXbSYmtrgAX049WJeZOMXv3DNG8gQhMRWwKOKoJC&#10;b8EOoeVSCzmop95eRvF0/mK8SXlkr5KaqFebApkk2qvalrwcxk7j6lQz81ZZemwMKCjxD22DiSJV&#10;72EuXJh2eozrQ4g1SDiPSPMkP3N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AB0g4t+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AC0g0t8x&#10;fGnCLZfePENeb3ehs9E1lsPoonABFmOKC8ZQX6SqD+I8LiZu/Y47y4xwYYKFWxYBeRWreZ8k26tq&#10;hOPsIckL0avcJEWzNDLpy5p25Y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QAxIM7frhTcdKXRR76XnVAPq6cY+2pfA7oN65xf&#10;gdPZ37csiPrS8pu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ACEg3t/bhgqYcjuB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h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gAwIM/f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UALiDR30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gAgIN/f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QAtINLf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J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MAFyDo3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AA&#10;KSDW30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kAGyDk38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t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ADUgyt8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ADAgz98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wA2IMnf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d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IANCDL&#10;32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r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QA4IMff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wAlINrf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h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ACUg2t+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IALCDT3/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k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AHSDi&#10;3z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V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ALCDT3z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d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wAKSDW37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3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4AKCDX30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gAyIM3f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wA2IMnf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o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AMiDN3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A&#10;TiCx3z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ADsgxN8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n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ADMgzN+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QArINTf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i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AB8g4N9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L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AGCDn3w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a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ACEg3t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k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AAvINDf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M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AA1IMrf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AAlINrf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N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ACkg1t/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u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AD0gwt9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E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wAJSDa38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n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">
              <v:rect id="Rectangle 2" o:spid="_x0000_s1027" alt="Top left tile" style="position:absolute;top:26376;width:2651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00aeef [3204]" stroked="f" strokeweight="1pt">
                <v:textbox>
                  <w:txbxContent>
                    <w:p w14:paraId="7704391E" w14:textId="77777777" w:rsidR="00C7436A" w:rsidRPr="00C7436A" w:rsidRDefault="00C7436A" w:rsidP="00C7436A">
                      <w:pPr>
                        <w:pStyle w:val="Number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rect>
              <v:rect id="Rectangle 1" o:spid="_x0000_s1028" alt="image of college building" style="position:absolute;top:3200;width:73152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" stroked="f" strokeweight="1pt">
                <v:fill r:id="rId4" o:title="image of college building" recolor="t" rotate="t" type="frame"/>
                <v:textbox>
                  <w:txbxContent>
                    <w:p w14:paraId="1259AA80" w14:textId="3D594E94" w:rsidR="002F7FF1" w:rsidRDefault="007D4730" w:rsidP="002F7F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867CC" wp14:editId="0B07B370">
                            <wp:extent cx="6838950" cy="2364105"/>
                            <wp:effectExtent l="0" t="0" r="0" b="0"/>
                            <wp:docPr id="1" name="Picture 1" descr="The front of the surg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The front of the surg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3207" cy="23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" o:spid="_x0000_s1029" alt="Middle middle tile" style="position:absolute;left:27080;top:49647;width:26517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14:paraId="1F0DADD1" w14:textId="77777777" w:rsidR="00C7436A" w:rsidRPr="00C7436A" w:rsidRDefault="00C7436A" w:rsidP="00A34BEF">
                      <w:pPr>
                        <w:pStyle w:val="Number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C7436A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  <v:rect id="Rectangle 32" o:spid="_x0000_s1030" alt="Bottom left tile" style="position:absolute;top:73798;width:26517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14:paraId="13FCBCAD" w14:textId="77777777" w:rsidR="00C7436A" w:rsidRPr="00C7436A" w:rsidRDefault="00C7436A" w:rsidP="00A34BEF">
                      <w:pPr>
                        <w:pStyle w:val="Number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val="en-GB" w:bidi="en-GB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  <v:group id="Group 35" o:spid="_x0000_s1031" alt="Flag image in the top left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2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ctangle 25" o:spid="_x0000_s1033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Right Triangle 26" o:spid="_x0000_s1034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Right Triangle 27" o:spid="_x0000_s1035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6" type="#_x0000_t75" alt="Logo" style="position:absolute;left:3352;top:5638;width:7316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">
                <v:imagedata r:id="rId5" o:title="Logo" recolortarget="#004d6a [1444]"/>
              </v:shape>
              <v:group id="Group 45" o:spid="_x0000_s1037" alt="Welcome banner on the right" style="position:absolute;left:54331;top:9334;width:21564;height:55555" coordorigin="-532,190" coordsize="21564,5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Right Triangle 16" o:spid="_x0000_s1038" type="#_x0000_t6" style="position:absolute;left:18288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Flowchart: Manual Input 9" o:spid="_x0000_s1039" style="position:absolute;left:-527;top:9750;width:21099;height:3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Right Triangle 36" o:spid="_x0000_s1040" type="#_x0000_t6" style="position:absolute;left:-527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Right Triangle 44" o:spid="_x0000_s1041" type="#_x0000_t6" style="position:absolute;left:-532;top:41122;width:21081;height:1462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A33F3" w14:textId="3C9A3955" w:rsidR="00CD7C82" w:rsidRDefault="00CD7C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E33F1" w14:textId="77777777" w:rsidR="00CD7C82" w:rsidRDefault="00CD7C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12AE4FF4"/>
    <w:multiLevelType w:val="hybridMultilevel"/>
    <w:tmpl w:val="695A2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015687">
    <w:abstractNumId w:val="9"/>
  </w:num>
  <w:num w:numId="2" w16cid:durableId="1709447401">
    <w:abstractNumId w:val="9"/>
    <w:lvlOverride w:ilvl="0">
      <w:startOverride w:val="1"/>
    </w:lvlOverride>
  </w:num>
  <w:num w:numId="3" w16cid:durableId="1361542734">
    <w:abstractNumId w:val="9"/>
    <w:lvlOverride w:ilvl="0">
      <w:startOverride w:val="1"/>
    </w:lvlOverride>
  </w:num>
  <w:num w:numId="4" w16cid:durableId="979460005">
    <w:abstractNumId w:val="8"/>
  </w:num>
  <w:num w:numId="5" w16cid:durableId="1129737481">
    <w:abstractNumId w:val="9"/>
    <w:lvlOverride w:ilvl="0">
      <w:startOverride w:val="1"/>
    </w:lvlOverride>
  </w:num>
  <w:num w:numId="6" w16cid:durableId="1679841950">
    <w:abstractNumId w:val="7"/>
  </w:num>
  <w:num w:numId="7" w16cid:durableId="915626030">
    <w:abstractNumId w:val="6"/>
  </w:num>
  <w:num w:numId="8" w16cid:durableId="1547914390">
    <w:abstractNumId w:val="5"/>
  </w:num>
  <w:num w:numId="9" w16cid:durableId="1390760116">
    <w:abstractNumId w:val="4"/>
  </w:num>
  <w:num w:numId="10" w16cid:durableId="1217085432">
    <w:abstractNumId w:val="3"/>
  </w:num>
  <w:num w:numId="11" w16cid:durableId="773094870">
    <w:abstractNumId w:val="2"/>
  </w:num>
  <w:num w:numId="12" w16cid:durableId="1333950334">
    <w:abstractNumId w:val="1"/>
  </w:num>
  <w:num w:numId="13" w16cid:durableId="933627790">
    <w:abstractNumId w:val="0"/>
  </w:num>
  <w:num w:numId="14" w16cid:durableId="738132606">
    <w:abstractNumId w:val="11"/>
  </w:num>
  <w:num w:numId="15" w16cid:durableId="14437220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F9"/>
    <w:rsid w:val="00016C11"/>
    <w:rsid w:val="000315F0"/>
    <w:rsid w:val="000425F6"/>
    <w:rsid w:val="00045996"/>
    <w:rsid w:val="0006112B"/>
    <w:rsid w:val="00075279"/>
    <w:rsid w:val="00090715"/>
    <w:rsid w:val="00095B80"/>
    <w:rsid w:val="000B769D"/>
    <w:rsid w:val="000C797E"/>
    <w:rsid w:val="000D4B18"/>
    <w:rsid w:val="000F042E"/>
    <w:rsid w:val="00101CD1"/>
    <w:rsid w:val="001122FB"/>
    <w:rsid w:val="00132E61"/>
    <w:rsid w:val="00170045"/>
    <w:rsid w:val="001917E7"/>
    <w:rsid w:val="00194E79"/>
    <w:rsid w:val="00204221"/>
    <w:rsid w:val="00206E91"/>
    <w:rsid w:val="0021730C"/>
    <w:rsid w:val="0022572E"/>
    <w:rsid w:val="00283665"/>
    <w:rsid w:val="00290BE3"/>
    <w:rsid w:val="00291E11"/>
    <w:rsid w:val="002B6A93"/>
    <w:rsid w:val="002C38AB"/>
    <w:rsid w:val="002F5ECB"/>
    <w:rsid w:val="002F7FF1"/>
    <w:rsid w:val="0030107F"/>
    <w:rsid w:val="003216FB"/>
    <w:rsid w:val="003309C2"/>
    <w:rsid w:val="00363682"/>
    <w:rsid w:val="00367A52"/>
    <w:rsid w:val="0037743C"/>
    <w:rsid w:val="00380ECB"/>
    <w:rsid w:val="00385F46"/>
    <w:rsid w:val="003874C4"/>
    <w:rsid w:val="003A43A6"/>
    <w:rsid w:val="003B58D8"/>
    <w:rsid w:val="003E1E9B"/>
    <w:rsid w:val="0040491C"/>
    <w:rsid w:val="00425687"/>
    <w:rsid w:val="004B397B"/>
    <w:rsid w:val="004E742A"/>
    <w:rsid w:val="00501977"/>
    <w:rsid w:val="0051286B"/>
    <w:rsid w:val="00520496"/>
    <w:rsid w:val="00555FE1"/>
    <w:rsid w:val="00576AB0"/>
    <w:rsid w:val="0059489C"/>
    <w:rsid w:val="00597731"/>
    <w:rsid w:val="005B52F9"/>
    <w:rsid w:val="005F496D"/>
    <w:rsid w:val="00600B9B"/>
    <w:rsid w:val="00632BB1"/>
    <w:rsid w:val="00636FE2"/>
    <w:rsid w:val="006379EA"/>
    <w:rsid w:val="0066376B"/>
    <w:rsid w:val="0069002D"/>
    <w:rsid w:val="006C7A36"/>
    <w:rsid w:val="006E40B4"/>
    <w:rsid w:val="006E5206"/>
    <w:rsid w:val="00704FD6"/>
    <w:rsid w:val="007051E1"/>
    <w:rsid w:val="00712321"/>
    <w:rsid w:val="00716DDA"/>
    <w:rsid w:val="007274BB"/>
    <w:rsid w:val="007327A6"/>
    <w:rsid w:val="00751AA2"/>
    <w:rsid w:val="007822A5"/>
    <w:rsid w:val="007940EB"/>
    <w:rsid w:val="0079702F"/>
    <w:rsid w:val="007B03D6"/>
    <w:rsid w:val="007B2188"/>
    <w:rsid w:val="007C2368"/>
    <w:rsid w:val="007C4F6E"/>
    <w:rsid w:val="007C634A"/>
    <w:rsid w:val="007C70E3"/>
    <w:rsid w:val="007D2CA9"/>
    <w:rsid w:val="007D4730"/>
    <w:rsid w:val="008067AA"/>
    <w:rsid w:val="00807D40"/>
    <w:rsid w:val="00816B2F"/>
    <w:rsid w:val="0083228A"/>
    <w:rsid w:val="00855DF4"/>
    <w:rsid w:val="00863D34"/>
    <w:rsid w:val="00880D5F"/>
    <w:rsid w:val="008D2BC9"/>
    <w:rsid w:val="008D2FCA"/>
    <w:rsid w:val="008D6D4C"/>
    <w:rsid w:val="008E6C83"/>
    <w:rsid w:val="008E748D"/>
    <w:rsid w:val="008F4E0A"/>
    <w:rsid w:val="00921660"/>
    <w:rsid w:val="00925F47"/>
    <w:rsid w:val="009456B3"/>
    <w:rsid w:val="009660A5"/>
    <w:rsid w:val="0096786A"/>
    <w:rsid w:val="009B1799"/>
    <w:rsid w:val="009E457F"/>
    <w:rsid w:val="009E6159"/>
    <w:rsid w:val="009F53E1"/>
    <w:rsid w:val="00A01D2E"/>
    <w:rsid w:val="00A2023C"/>
    <w:rsid w:val="00A3298E"/>
    <w:rsid w:val="00A34BEF"/>
    <w:rsid w:val="00A5091F"/>
    <w:rsid w:val="00A542AC"/>
    <w:rsid w:val="00A87F92"/>
    <w:rsid w:val="00A92C80"/>
    <w:rsid w:val="00A94ABF"/>
    <w:rsid w:val="00AB38F9"/>
    <w:rsid w:val="00AC7DB0"/>
    <w:rsid w:val="00AD18D7"/>
    <w:rsid w:val="00AF5409"/>
    <w:rsid w:val="00B222EE"/>
    <w:rsid w:val="00B405CE"/>
    <w:rsid w:val="00B863B0"/>
    <w:rsid w:val="00BE488B"/>
    <w:rsid w:val="00BF514D"/>
    <w:rsid w:val="00C3469C"/>
    <w:rsid w:val="00C66929"/>
    <w:rsid w:val="00C7436A"/>
    <w:rsid w:val="00C83708"/>
    <w:rsid w:val="00CA1864"/>
    <w:rsid w:val="00CA3845"/>
    <w:rsid w:val="00CD4ED2"/>
    <w:rsid w:val="00CD7C82"/>
    <w:rsid w:val="00CE1E3B"/>
    <w:rsid w:val="00CE5C1F"/>
    <w:rsid w:val="00CF745A"/>
    <w:rsid w:val="00D00DF3"/>
    <w:rsid w:val="00D22680"/>
    <w:rsid w:val="00D2631E"/>
    <w:rsid w:val="00D327BA"/>
    <w:rsid w:val="00D378BC"/>
    <w:rsid w:val="00D41685"/>
    <w:rsid w:val="00D91EF3"/>
    <w:rsid w:val="00DA32CA"/>
    <w:rsid w:val="00DB2A99"/>
    <w:rsid w:val="00DC332A"/>
    <w:rsid w:val="00DD086B"/>
    <w:rsid w:val="00DE186D"/>
    <w:rsid w:val="00DF6EED"/>
    <w:rsid w:val="00E36671"/>
    <w:rsid w:val="00E407E0"/>
    <w:rsid w:val="00E456B6"/>
    <w:rsid w:val="00E75E55"/>
    <w:rsid w:val="00E81F0E"/>
    <w:rsid w:val="00E938FB"/>
    <w:rsid w:val="00EA01D3"/>
    <w:rsid w:val="00EA3232"/>
    <w:rsid w:val="00ED7C90"/>
    <w:rsid w:val="00EE287B"/>
    <w:rsid w:val="00F24987"/>
    <w:rsid w:val="00F42D69"/>
    <w:rsid w:val="00F720D0"/>
    <w:rsid w:val="00F74BE3"/>
    <w:rsid w:val="00F90BAD"/>
    <w:rsid w:val="00F91541"/>
    <w:rsid w:val="00FB0AC7"/>
    <w:rsid w:val="00FB1F73"/>
    <w:rsid w:val="00FB2D1E"/>
    <w:rsid w:val="00FC4660"/>
    <w:rsid w:val="00FD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2B4985"/>
  <w15:chartTrackingRefBased/>
  <w15:docId w15:val="{F454D805-3D81-43E5-86EE-C25AA566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color w:val="auto"/>
      <w:kern w:val="0"/>
      <w:sz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Heading2">
    <w:name w:val="heading 2"/>
    <w:basedOn w:val="NoSpacing"/>
    <w:next w:val="Normal"/>
    <w:link w:val="Heading2Ch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color w:val="FFFFFF" w:themeColor="background1"/>
      <w:spacing w:val="40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090715"/>
    <w:pPr>
      <w:jc w:val="center"/>
    </w:pPr>
    <w:rPr>
      <w:rFonts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Quote">
    <w:name w:val="Quote"/>
    <w:basedOn w:val="Normal"/>
    <w:link w:val="QuoteCh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QuoteChar">
    <w:name w:val="Quote Char"/>
    <w:basedOn w:val="DefaultParagraphFont"/>
    <w:link w:val="Quot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567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567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1917E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ber">
    <w:name w:val="Number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CoverPageIntro">
    <w:name w:val="Cover Page Intro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eReading">
    <w:name w:val="Continue Reading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CreativeHeading">
    <w:name w:val="Creative Heading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InstitutionName">
    <w:name w:val="Institution Name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WelcomeText">
    <w:name w:val="Welcome Text"/>
    <w:basedOn w:val="NormalonDarkBackground"/>
    <w:qFormat/>
    <w:rsid w:val="00F74BE3"/>
    <w:pPr>
      <w:spacing w:before="520"/>
      <w:contextualSpacing/>
      <w:jc w:val="center"/>
    </w:pPr>
  </w:style>
  <w:style w:type="character" w:styleId="UnresolvedMention">
    <w:name w:val="Unresolved Mention"/>
    <w:basedOn w:val="DefaultParagraphFont"/>
    <w:uiPriority w:val="99"/>
    <w:semiHidden/>
    <w:unhideWhenUsed/>
    <w:rsid w:val="00A94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://www.nhs.uk/Conditions/nhs-health-check/Pages/What-happens-at-an-NHS-Health-Check-new.aspx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nhs.uk/Conditions/nhs-health-check/Pages/What-is-an-NHS-Health-Check-new.aspx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cmicb-war.brookfieldadmin@nhs.net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emf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y.taberner\AppData\Roaming\Microsoft\Templates\Colleg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b549ae3-5376-4d8e-a15d-ae9ff4cbf158">
      <Terms xmlns="http://schemas.microsoft.com/office/infopath/2007/PartnerControls"/>
    </lcf76f155ced4ddcb4097134ff3c332f>
    <TaxCatchAll xmlns="c8ad5906-4413-43d0-8fb7-34dbc7e5daa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4B12469664D4A9A3EA38DE1A182C6" ma:contentTypeVersion="14" ma:contentTypeDescription="Create a new document." ma:contentTypeScope="" ma:versionID="2edc47ae7a9bf3c2f8bdece78ebe09f7">
  <xsd:schema xmlns:xsd="http://www.w3.org/2001/XMLSchema" xmlns:xs="http://www.w3.org/2001/XMLSchema" xmlns:p="http://schemas.microsoft.com/office/2006/metadata/properties" xmlns:ns1="http://schemas.microsoft.com/sharepoint/v3" xmlns:ns2="5b549ae3-5376-4d8e-a15d-ae9ff4cbf158" xmlns:ns3="c8ad5906-4413-43d0-8fb7-34dbc7e5daa8" targetNamespace="http://schemas.microsoft.com/office/2006/metadata/properties" ma:root="true" ma:fieldsID="fe0aad4c2d23c063f0c4a14d6fc4f323" ns1:_="" ns2:_="" ns3:_="">
    <xsd:import namespace="http://schemas.microsoft.com/sharepoint/v3"/>
    <xsd:import namespace="5b549ae3-5376-4d8e-a15d-ae9ff4cbf158"/>
    <xsd:import namespace="c8ad5906-4413-43d0-8fb7-34dbc7e5d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49ae3-5376-4d8e-a15d-ae9ff4cbf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d5906-4413-43d0-8fb7-34dbc7e5d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c093ed3-b91e-4d06-a0a5-92f45a259cd0}" ma:internalName="TaxCatchAll" ma:showField="CatchAllData" ma:web="c8ad5906-4413-43d0-8fb7-34dbc7e5da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b549ae3-5376-4d8e-a15d-ae9ff4cbf158"/>
    <ds:schemaRef ds:uri="c8ad5906-4413-43d0-8fb7-34dbc7e5daa8"/>
  </ds:schemaRefs>
</ds:datastoreItem>
</file>

<file path=customXml/itemProps4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CC984F-C26B-4FA7-B276-3B0C1597F06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9AB4F8B-E671-479D-AE9D-088240C6C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549ae3-5376-4d8e-a15d-ae9ff4cbf158"/>
    <ds:schemaRef ds:uri="c8ad5906-4413-43d0-8fb7-34dbc7e5d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College newsletter.dotx</Template>
  <TotalTime>2</TotalTime>
  <Pages>4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Taberner</dc:creator>
  <cp:keywords/>
  <dc:description/>
  <cp:lastModifiedBy>Katy Morson</cp:lastModifiedBy>
  <cp:revision>2</cp:revision>
  <dcterms:created xsi:type="dcterms:W3CDTF">2025-04-24T12:53:00Z</dcterms:created>
  <dcterms:modified xsi:type="dcterms:W3CDTF">2025-04-24T12:53:00Z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0x010100AB14B12469664D4A9A3EA38DE1A182C6</vt:lpwstr>
  </property>
</Properties>
</file>